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50584A" w14:textId="1633CBF8" w:rsidR="00B368C8" w:rsidRPr="00457956" w:rsidRDefault="00DA0779" w:rsidP="00457956">
      <w:pPr>
        <w:jc w:val="center"/>
        <w:rPr>
          <w:b/>
          <w:bC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9C613A" wp14:editId="752FA42C">
                <wp:simplePos x="0" y="0"/>
                <wp:positionH relativeFrom="column">
                  <wp:posOffset>4125051</wp:posOffset>
                </wp:positionH>
                <wp:positionV relativeFrom="paragraph">
                  <wp:posOffset>-638538</wp:posOffset>
                </wp:positionV>
                <wp:extent cx="2238103" cy="478972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103" cy="478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46E8B2" w14:textId="48CC7551" w:rsidR="00DA0779" w:rsidRPr="00DA0779" w:rsidRDefault="00CA1430" w:rsidP="00DA0779">
                            <w:pPr>
                              <w:jc w:val="right"/>
                            </w:pPr>
                            <w:r>
                              <w:fldChar w:fldCharType="begin"/>
                            </w:r>
                            <w:r>
                              <w:instrText xml:space="preserve"> DATE  \* MERGEFORMAT </w:instrText>
                            </w:r>
                            <w:r>
                              <w:fldChar w:fldCharType="separate"/>
                            </w:r>
                            <w:r w:rsidR="001E235D">
                              <w:rPr>
                                <w:noProof/>
                              </w:rPr>
                              <w:t>10</w:t>
                            </w:r>
                            <w:r w:rsidR="001E235D" w:rsidRPr="001E235D">
                              <w:rPr>
                                <w:noProof/>
                                <w:szCs w:val="22"/>
                              </w:rPr>
                              <w:t>/</w:t>
                            </w:r>
                            <w:r w:rsidR="001E235D">
                              <w:rPr>
                                <w:noProof/>
                              </w:rPr>
                              <w:t>12</w:t>
                            </w:r>
                            <w:r w:rsidR="001E235D" w:rsidRPr="001E235D">
                              <w:rPr>
                                <w:noProof/>
                                <w:color w:val="002F3E"/>
                              </w:rPr>
                              <w:t>/</w:t>
                            </w:r>
                            <w:r w:rsidR="001E235D">
                              <w:rPr>
                                <w:noProof/>
                              </w:rPr>
                              <w:t>2020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9C613A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324.8pt;margin-top:-50.3pt;width:176.25pt;height:37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" filled="f" stroked="f" strokeweight=".5pt">
                <v:textbox>
                  <w:txbxContent>
                    <w:p w14:paraId="5B46E8B2" w14:textId="48CC7551" w:rsidR="00DA0779" w:rsidRPr="00DA0779" w:rsidRDefault="00CA1430" w:rsidP="00DA0779">
                      <w:pPr>
                        <w:jc w:val="right"/>
                      </w:pPr>
                      <w:r>
                        <w:fldChar w:fldCharType="begin"/>
                      </w:r>
                      <w:r>
                        <w:instrText xml:space="preserve"> DATE  \* MERGEFORMAT </w:instrText>
                      </w:r>
                      <w:r>
                        <w:fldChar w:fldCharType="separate"/>
                      </w:r>
                      <w:r w:rsidR="001E235D">
                        <w:rPr>
                          <w:noProof/>
                        </w:rPr>
                        <w:t>10</w:t>
                      </w:r>
                      <w:r w:rsidR="001E235D" w:rsidRPr="001E235D">
                        <w:rPr>
                          <w:noProof/>
                          <w:szCs w:val="22"/>
                        </w:rPr>
                        <w:t>/</w:t>
                      </w:r>
                      <w:r w:rsidR="001E235D">
                        <w:rPr>
                          <w:noProof/>
                        </w:rPr>
                        <w:t>12</w:t>
                      </w:r>
                      <w:r w:rsidR="001E235D" w:rsidRPr="001E235D">
                        <w:rPr>
                          <w:noProof/>
                          <w:color w:val="002F3E"/>
                        </w:rPr>
                        <w:t>/</w:t>
                      </w:r>
                      <w:r w:rsidR="001E235D">
                        <w:rPr>
                          <w:noProof/>
                        </w:rPr>
                        <w:t>2020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B368C8" w:rsidRPr="00457956">
        <w:rPr>
          <w:b/>
          <w:bCs/>
          <w:sz w:val="48"/>
          <w:szCs w:val="48"/>
        </w:rPr>
        <w:t>MANIFESTATION D’INTERET</w:t>
      </w:r>
    </w:p>
    <w:p w14:paraId="18722F51" w14:textId="7962D8E0" w:rsidR="00D25FBF" w:rsidRDefault="00B368C8" w:rsidP="00457956">
      <w:pPr>
        <w:pStyle w:val="Sous-titre"/>
        <w:rPr>
          <w:rFonts w:ascii="Calibri" w:hAnsi="Calibri" w:cs="Calibri"/>
          <w:sz w:val="28"/>
          <w:szCs w:val="28"/>
        </w:rPr>
      </w:pPr>
      <w:r w:rsidRPr="001E235D">
        <w:rPr>
          <w:rFonts w:ascii="Calibri" w:hAnsi="Calibri" w:cs="Calibri"/>
          <w:sz w:val="28"/>
          <w:szCs w:val="28"/>
        </w:rPr>
        <w:t>Programme « confiance.ai »</w:t>
      </w:r>
    </w:p>
    <w:p w14:paraId="6027108B" w14:textId="77777777" w:rsidR="00457956" w:rsidRPr="00457956" w:rsidRDefault="00457956" w:rsidP="00457956"/>
    <w:p w14:paraId="033492BB" w14:textId="78028174" w:rsidR="00457956" w:rsidRDefault="00457956" w:rsidP="00457956">
      <w:pPr>
        <w:spacing w:before="0" w:after="0"/>
        <w:ind w:left="0"/>
        <w:jc w:val="center"/>
      </w:pPr>
      <w:r>
        <w:rPr>
          <w:noProof/>
        </w:rPr>
        <w:drawing>
          <wp:inline distT="0" distB="0" distL="0" distR="0" wp14:anchorId="4876AD69" wp14:editId="1CA584BE">
            <wp:extent cx="5109599" cy="1564103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7289" b="88016" l="5722" r="92704">
                                  <a14:foregroundMark x1="14521" y1="26326" x2="14521" y2="26326"/>
                                  <a14:foregroundMark x1="40415" y1="27112" x2="40415" y2="27112"/>
                                  <a14:foregroundMark x1="31617" y1="25344" x2="31617" y2="25344"/>
                                  <a14:foregroundMark x1="34049" y1="23183" x2="34049" y2="23183"/>
                                  <a14:foregroundMark x1="35622" y1="22004" x2="35622" y2="22004"/>
                                  <a14:foregroundMark x1="38197" y1="22004" x2="38197" y2="22004"/>
                                  <a14:foregroundMark x1="44206" y1="22397" x2="44206" y2="22397"/>
                                  <a14:foregroundMark x1="50072" y1="23379" x2="50072" y2="23379"/>
                                  <a14:foregroundMark x1="52575" y1="24558" x2="52575" y2="24558"/>
                                  <a14:foregroundMark x1="70601" y1="21611" x2="70601" y2="21611"/>
                                  <a14:foregroundMark x1="85050" y1="21611" x2="85050" y2="21611"/>
                                  <a14:foregroundMark x1="87840" y1="22397" x2="87840" y2="22397"/>
                                  <a14:foregroundMark x1="85050" y1="27112" x2="85050" y2="27112"/>
                                  <a14:foregroundMark x1="89127" y1="24951" x2="89127" y2="24951"/>
                                  <a14:foregroundMark x1="82904" y1="23772" x2="82904" y2="23772"/>
                                  <a14:foregroundMark x1="80472" y1="20629" x2="80472" y2="20629"/>
                                  <a14:foregroundMark x1="78612" y1="24165" x2="78612" y2="24165"/>
                                  <a14:foregroundMark x1="79828" y1="31041" x2="79828" y2="31041"/>
                                  <a14:foregroundMark x1="82189" y1="29666" x2="82189" y2="29666"/>
                                  <a14:foregroundMark x1="81688" y1="50098" x2="81688" y2="50098"/>
                                  <a14:foregroundMark x1="84907" y1="49705" x2="84907" y2="49705"/>
                                  <a14:foregroundMark x1="86624" y1="49705" x2="86624" y2="49705"/>
                                  <a14:foregroundMark x1="87983" y1="48330" x2="87983" y2="48330"/>
                                  <a14:foregroundMark x1="87697" y1="49116" x2="87697" y2="49116"/>
                                  <a14:foregroundMark x1="87697" y1="48723" x2="87697" y2="48723"/>
                                  <a14:foregroundMark x1="87411" y1="49116" x2="87411" y2="49116"/>
                                  <a14:foregroundMark x1="89413" y1="50098" x2="89413" y2="50098"/>
                                  <a14:foregroundMark x1="91059" y1="50098" x2="91059" y2="50098"/>
                                  <a14:foregroundMark x1="88913" y1="55992" x2="88913" y2="55992"/>
                                  <a14:foregroundMark x1="88627" y1="55599" x2="88627" y2="55599"/>
                                  <a14:foregroundMark x1="87554" y1="55599" x2="87554" y2="55599"/>
                                  <a14:foregroundMark x1="85980" y1="55992" x2="85980" y2="55992"/>
                                  <a14:foregroundMark x1="84764" y1="55992" x2="84764" y2="55992"/>
                                  <a14:foregroundMark x1="86123" y1="56974" x2="86123" y2="56974"/>
                                  <a14:foregroundMark x1="84764" y1="56974" x2="84764" y2="56974"/>
                                  <a14:foregroundMark x1="62732" y1="47151" x2="62732" y2="47151"/>
                                  <a14:foregroundMark x1="62732" y1="47151" x2="62732" y2="47151"/>
                                  <a14:foregroundMark x1="92775" y1="78193" x2="92775" y2="78193"/>
                                  <a14:foregroundMark x1="92632" y1="78585" x2="92632" y2="78585"/>
                                  <a14:foregroundMark x1="92346" y1="78978" x2="92346" y2="78978"/>
                                  <a14:foregroundMark x1="89413" y1="77210" x2="89413" y2="77210"/>
                                  <a14:foregroundMark x1="89413" y1="79371" x2="89413" y2="79371"/>
                                  <a14:foregroundMark x1="88340" y1="78585" x2="88340" y2="78585"/>
                                  <a14:foregroundMark x1="85050" y1="85265" x2="85050" y2="85265"/>
                                  <a14:foregroundMark x1="85408" y1="77800" x2="85408" y2="77800"/>
                                  <a14:foregroundMark x1="57511" y1="21611" x2="57511" y2="21611"/>
                                  <a14:foregroundMark x1="8798" y1="21218" x2="8798" y2="21218"/>
                                  <a14:foregroundMark x1="10157" y1="25344" x2="10157" y2="25344"/>
                                  <a14:foregroundMark x1="13734" y1="24165" x2="13734" y2="24165"/>
                                  <a14:foregroundMark x1="15451" y1="25737" x2="15451" y2="25737"/>
                                  <a14:foregroundMark x1="16953" y1="24951" x2="16953" y2="24951"/>
                                  <a14:foregroundMark x1="14664" y1="23183" x2="14664" y2="23183"/>
                                  <a14:foregroundMark x1="18169" y1="23183" x2="18169" y2="23183"/>
                                  <a14:foregroundMark x1="18169" y1="25933" x2="18169" y2="25933"/>
                                  <a14:foregroundMark x1="20029" y1="27898" x2="20029" y2="27898"/>
                                  <a14:foregroundMark x1="21745" y1="27505" x2="21745" y2="27505"/>
                                  <a14:foregroundMark x1="22675" y1="27112" x2="22675" y2="27112"/>
                                  <a14:foregroundMark x1="22675" y1="23183" x2="22675" y2="23183"/>
                                  <a14:foregroundMark x1="24392" y1="27898" x2="24392" y2="27898"/>
                                  <a14:foregroundMark x1="26180" y1="25933" x2="26180" y2="25933"/>
                                  <a14:foregroundMark x1="57368" y1="25933" x2="57368" y2="25933"/>
                                  <a14:foregroundMark x1="15093" y1="53831" x2="15093" y2="53831"/>
                                  <a14:foregroundMark x1="14950" y1="52259" x2="14950" y2="52259"/>
                                  <a14:foregroundMark x1="13877" y1="51866" x2="13877" y2="51866"/>
                                  <a14:foregroundMark x1="13376" y1="51866" x2="13376" y2="51866"/>
                                  <a14:foregroundMark x1="11588" y1="52259" x2="11588" y2="52259"/>
                                  <a14:foregroundMark x1="10443" y1="52259" x2="10443" y2="52259"/>
                                  <a14:foregroundMark x1="9227" y1="51866" x2="9227" y2="51866"/>
                                  <a14:foregroundMark x1="64521" y1="53438" x2="64521" y2="53438"/>
                                  <a14:foregroundMark x1="66237" y1="52259" x2="66237" y2="52259"/>
                                  <a14:foregroundMark x1="67096" y1="51081" x2="67096" y2="51081"/>
                                  <a14:foregroundMark x1="69170" y1="50098" x2="69170" y2="50098"/>
                                  <a14:foregroundMark x1="70243" y1="49705" x2="70243" y2="49705"/>
                                  <a14:foregroundMark x1="73605" y1="50098" x2="73605" y2="50098"/>
                                  <a14:foregroundMark x1="73247" y1="49509" x2="73247" y2="49509"/>
                                  <a14:foregroundMark x1="42775" y1="47151" x2="42775" y2="47151"/>
                                  <a14:foregroundMark x1="42489" y1="47937" x2="42489" y2="47937"/>
                                  <a14:foregroundMark x1="42275" y1="49509" x2="42275" y2="49509"/>
                                  <a14:foregroundMark x1="22890" y1="47937" x2="22890" y2="47937"/>
                                  <a14:foregroundMark x1="24392" y1="43026" x2="24392" y2="43026"/>
                                  <a14:foregroundMark x1="27539" y1="50098" x2="27539" y2="50098"/>
                                  <a14:foregroundMark x1="28541" y1="51081" x2="28541" y2="51081"/>
                                  <a14:foregroundMark x1="31259" y1="50295" x2="31259" y2="50295"/>
                                  <a14:foregroundMark x1="29900" y1="46758" x2="29900" y2="46758"/>
                                  <a14:foregroundMark x1="25680" y1="52259" x2="25680" y2="52259"/>
                                  <a14:foregroundMark x1="75823" y1="70923" x2="75823" y2="70923"/>
                                  <a14:foregroundMark x1="25179" y1="26130" x2="25179" y2="26130"/>
                                  <a14:foregroundMark x1="8727" y1="21218" x2="8727" y2="21218"/>
                                  <a14:foregroundMark x1="8727" y1="21611" x2="8727" y2="21611"/>
                                  <a14:foregroundMark x1="10086" y1="24754" x2="10086" y2="24754"/>
                                  <a14:foregroundMark x1="42847" y1="46562" x2="44552" y2="46606"/>
                                  <a14:foregroundMark x1="50925" y1="51778" x2="52933" y2="54224"/>
                                  <a14:foregroundMark x1="44707" y1="44204" x2="45052" y2="44624"/>
                                  <a14:foregroundMark x1="52933" y1="54224" x2="57511" y2="54224"/>
                                  <a14:foregroundMark x1="8441" y1="44990" x2="14092" y2="48134"/>
                                  <a14:foregroundMark x1="8655" y1="75246" x2="8226" y2="80550"/>
                                  <a14:foregroundMark x1="11087" y1="76031" x2="19742" y2="79961"/>
                                  <a14:foregroundMark x1="19742" y1="79961" x2="11302" y2="75442"/>
                                  <a14:foregroundMark x1="11302" y1="75442" x2="19742" y2="78782"/>
                                  <a14:foregroundMark x1="19742" y1="78782" x2="9943" y2="77210"/>
                                  <a14:foregroundMark x1="8798" y1="75442" x2="6652" y2="74263"/>
                                  <a14:foregroundMark x1="25894" y1="76621" x2="35122" y2="76228"/>
                                  <a14:foregroundMark x1="35122" y1="76228" x2="43848" y2="76228"/>
                                  <a14:foregroundMark x1="43848" y1="76228" x2="26609" y2="79764"/>
                                  <a14:foregroundMark x1="26609" y1="79764" x2="36409" y2="78782"/>
                                  <a14:foregroundMark x1="36409" y1="78782" x2="29041" y2="80550"/>
                                  <a14:foregroundMark x1="50715" y1="76228" x2="63734" y2="79175"/>
                                  <a14:foregroundMark x1="77468" y1="88212" x2="71388" y2="86444"/>
                                  <a14:foregroundMark x1="50143" y1="21807" x2="50143" y2="25933"/>
                                  <a14:foregroundMark x1="23963" y1="50884" x2="23963" y2="50884"/>
                                  <a14:foregroundMark x1="29757" y1="51081" x2="29757" y2="51081"/>
                                  <a14:foregroundMark x1="34120" y1="50884" x2="34120" y2="50884"/>
                                  <a14:foregroundMark x1="27182" y1="51866" x2="27182" y2="51866"/>
                                  <a14:foregroundMark x1="26395" y1="50295" x2="26681" y2="50295"/>
                                  <a14:foregroundMark x1="5722" y1="80354" x2="7940" y2="81139"/>
                                  <a14:foregroundMark x1="62661" y1="47937" x2="62089" y2="51670"/>
                                  <a14:foregroundMark x1="70601" y1="86248" x2="70887" y2="86444"/>
                                  <a14:foregroundMark x1="50644" y1="76031" x2="51073" y2="76228"/>
                                  <a14:foregroundMark x1="8369" y1="44204" x2="8512" y2="46562"/>
                                  <a14:foregroundMark x1="8441" y1="45187" x2="13448" y2="47151"/>
                                  <a14:foregroundMark x1="49213" y1="48723" x2="48069" y2="50884"/>
                                  <a14:foregroundMark x1="47568" y1="48330" x2="47568" y2="48330"/>
                                  <a14:foregroundMark x1="47282" y1="48723" x2="47282" y2="48723"/>
                                  <a14:foregroundMark x1="44850" y1="48134" x2="46280" y2="50491"/>
                                  <a14:foregroundMark x1="46075" y1="45187" x2="49714" y2="44401"/>
                                  <a14:foregroundMark x1="43348" y1="45776" x2="46075" y2="45187"/>
                                  <a14:foregroundMark x1="43848" y1="44597" x2="48856" y2="43026"/>
                                  <a14:foregroundMark x1="42346" y1="49116" x2="43562" y2="55599"/>
                                  <a14:foregroundMark x1="46710" y1="53242" x2="51717" y2="53242"/>
                                  <a14:foregroundMark x1="44707" y1="54224" x2="46781" y2="54224"/>
                                  <a14:foregroundMark x1="52504" y1="52652" x2="56223" y2="53045"/>
                                  <a14:foregroundMark x1="56581" y1="53045" x2="57225" y2="53045"/>
                                  <a14:foregroundMark x1="44707" y1="43222" x2="48641" y2="43026"/>
                                  <a14:foregroundMark x1="46924" y1="41650" x2="48927" y2="42829"/>
                                  <a14:foregroundMark x1="45494" y1="42436" x2="46423" y2="42436"/>
                                  <a14:foregroundMark x1="87411" y1="55403" x2="87411" y2="55403"/>
                                  <a14:foregroundMark x1="52361" y1="20825" x2="53290" y2="27112"/>
                                  <a14:foregroundMark x1="57582" y1="22397" x2="56795" y2="27701"/>
                                  <a14:foregroundMark x1="52289" y1="21022" x2="52289" y2="21022"/>
                                  <a14:foregroundMark x1="85447" y1="82515" x2="89095" y2="83583"/>
                                  <a14:foregroundMark x1="85002" y1="82385" x2="85447" y2="82515"/>
                                  <a14:foregroundMark x1="86910" y1="55206" x2="86910" y2="55206"/>
                                  <a14:backgroundMark x1="86910" y1="54224" x2="86910" y2="54224"/>
                                  <a14:backgroundMark x1="54721" y1="40668" x2="54721" y2="40668"/>
                                  <a14:backgroundMark x1="38698" y1="35953" x2="38698" y2="35953"/>
                                  <a14:backgroundMark x1="37268" y1="46169" x2="37268" y2="46169"/>
                                  <a14:backgroundMark x1="40343" y1="63261" x2="40343" y2="63261"/>
                                  <a14:backgroundMark x1="23891" y1="65422" x2="23891" y2="65422"/>
                                  <a14:backgroundMark x1="3362" y1="67583" x2="3362" y2="67583"/>
                                  <a14:backgroundMark x1="787" y1="89194" x2="787" y2="89194"/>
                                  <a14:backgroundMark x1="13734" y1="84872" x2="13734" y2="84872"/>
                                  <a14:backgroundMark x1="31474" y1="84479" x2="31474" y2="84479"/>
                                  <a14:backgroundMark x1="57010" y1="85265" x2="57010" y2="85265"/>
                                  <a14:backgroundMark x1="78612" y1="83301" x2="78612" y2="83301"/>
                                  <a14:backgroundMark x1="7439" y1="54813" x2="7439" y2="54813"/>
                                  <a14:backgroundMark x1="7725" y1="54813" x2="7725" y2="54813"/>
                                  <a14:backgroundMark x1="7439" y1="54813" x2="7439" y2="54813"/>
                                  <a14:backgroundMark x1="7082" y1="53831" x2="7082" y2="53831"/>
                                  <a14:backgroundMark x1="7582" y1="56385" x2="7582" y2="56385"/>
                                  <a14:backgroundMark x1="7439" y1="55599" x2="7439" y2="55599"/>
                                  <a14:backgroundMark x1="7725" y1="54420" x2="7725" y2="54420"/>
                                  <a14:backgroundMark x1="76609" y1="43222" x2="68169" y2="44401"/>
                                  <a14:backgroundMark x1="68169" y1="44401" x2="74964" y2="44597"/>
                                  <a14:backgroundMark x1="48982" y1="48109" x2="51860" y2="49116"/>
                                  <a14:backgroundMark x1="87339" y1="24754" x2="87339" y2="24754"/>
                                  <a14:backgroundMark x1="36981" y1="26916" x2="36981" y2="26916"/>
                                  <a14:backgroundMark x1="68884" y1="50491" x2="68884" y2="50491"/>
                                  <a14:backgroundMark x1="68956" y1="52652" x2="68956" y2="52652"/>
                                  <a14:backgroundMark x1="35980" y1="78782" x2="35980" y2="78782"/>
                                  <a14:backgroundMark x1="32976" y1="78782" x2="32976" y2="78782"/>
                                  <a14:backgroundMark x1="77396" y1="88212" x2="77396" y2="88212"/>
                                  <a14:backgroundMark x1="77110" y1="87819" x2="77110" y2="87819"/>
                                  <a14:backgroundMark x1="77754" y1="87819" x2="77754" y2="87819"/>
                                  <a14:backgroundMark x1="77682" y1="87819" x2="77682" y2="87819"/>
                                  <a14:backgroundMark x1="77682" y1="88409" x2="77682" y2="88409"/>
                                  <a14:backgroundMark x1="91917" y1="79764" x2="91917" y2="79764"/>
                                  <a14:backgroundMark x1="86838" y1="79764" x2="86838" y2="79764"/>
                                  <a14:backgroundMark x1="47210" y1="45187" x2="47210" y2="45187"/>
                                  <a14:backgroundMark x1="46710" y1="44990" x2="46710" y2="44990"/>
                                  <a14:backgroundMark x1="63662" y1="78389" x2="63662" y2="78389"/>
                                  <a14:backgroundMark x1="60157" y1="78782" x2="60157" y2="78782"/>
                                  <a14:backgroundMark x1="84478" y1="83104" x2="84478" y2="83104"/>
                                  <a14:backgroundMark x1="85551" y1="82515" x2="85551" y2="82515"/>
                                  <a14:backgroundMark x1="91416" y1="83890" x2="91416" y2="83890"/>
                                  <a14:backgroundMark x1="90773" y1="84283" x2="90773" y2="84283"/>
                                  <a14:backgroundMark x1="91989" y1="84872" x2="89557" y2="85462"/>
                                  <a14:backgroundMark x1="84192" y1="83104" x2="84835" y2="83104"/>
                                  <a14:backgroundMark x1="83763" y1="81925" x2="83763" y2="81925"/>
                                  <a14:backgroundMark x1="85408" y1="82318" x2="85408" y2="82318"/>
                                  <a14:backgroundMark x1="86338" y1="82711" x2="86338" y2="82711"/>
                                  <a14:backgroundMark x1="85408" y1="82711" x2="85408" y2="827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4" b="7023"/>
                    <a:stretch/>
                  </pic:blipFill>
                  <pic:spPr bwMode="auto">
                    <a:xfrm>
                      <a:off x="0" y="0"/>
                      <a:ext cx="5308662" cy="1625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D40FF" w14:textId="15A02417" w:rsidR="00457956" w:rsidRPr="00583EAE" w:rsidRDefault="00457956" w:rsidP="00195B4F">
      <w:pPr>
        <w:pStyle w:val="Corpsdetexte"/>
        <w:ind w:left="-1134" w:right="1133"/>
        <w:jc w:val="right"/>
        <w:rPr>
          <w:rFonts w:ascii="Calibri" w:hAnsi="Calibri" w:cs="Calibri"/>
          <w:bCs/>
          <w:i/>
          <w:iCs/>
          <w:sz w:val="20"/>
          <w:szCs w:val="20"/>
        </w:rPr>
      </w:pPr>
      <w:r w:rsidRPr="00583EAE">
        <w:rPr>
          <w:rFonts w:ascii="Calibri" w:hAnsi="Calibri" w:cs="Calibri"/>
          <w:bCs/>
          <w:i/>
          <w:iCs/>
          <w:sz w:val="20"/>
          <w:szCs w:val="20"/>
        </w:rPr>
        <w:t>Les membres du collectif</w:t>
      </w:r>
    </w:p>
    <w:p w14:paraId="16F8B310" w14:textId="17695F09" w:rsidR="00B368C8" w:rsidRDefault="00B368C8" w:rsidP="00B368C8">
      <w:pPr>
        <w:ind w:left="0"/>
      </w:pPr>
    </w:p>
    <w:tbl>
      <w:tblPr>
        <w:tblW w:w="9156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6462"/>
      </w:tblGrid>
      <w:tr w:rsidR="00B368C8" w14:paraId="2BD1A1B8" w14:textId="77777777" w:rsidTr="001E235D">
        <w:tc>
          <w:tcPr>
            <w:tcW w:w="2694" w:type="dxa"/>
          </w:tcPr>
          <w:p w14:paraId="36D42919" w14:textId="77777777" w:rsidR="00B368C8" w:rsidRPr="001E235D" w:rsidRDefault="00B368C8" w:rsidP="001E235D">
            <w:pPr>
              <w:pStyle w:val="Contenudetableau"/>
              <w:ind w:left="100" w:right="10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E235D">
              <w:rPr>
                <w:rFonts w:asciiTheme="minorHAnsi" w:hAnsiTheme="minorHAnsi" w:cstheme="minorHAnsi"/>
                <w:sz w:val="22"/>
                <w:szCs w:val="22"/>
              </w:rPr>
              <w:t>Etablissement</w:t>
            </w:r>
            <w:proofErr w:type="spellEnd"/>
          </w:p>
        </w:tc>
        <w:tc>
          <w:tcPr>
            <w:tcW w:w="6462" w:type="dxa"/>
          </w:tcPr>
          <w:p w14:paraId="04397888" w14:textId="726ED26D" w:rsidR="00B368C8" w:rsidRPr="001E235D" w:rsidRDefault="00B368C8" w:rsidP="001E235D">
            <w:pPr>
              <w:pStyle w:val="Contenudetableau"/>
              <w:ind w:left="100" w:right="10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8C8" w14:paraId="2B317DCE" w14:textId="77777777" w:rsidTr="001E235D">
        <w:tc>
          <w:tcPr>
            <w:tcW w:w="2694" w:type="dxa"/>
          </w:tcPr>
          <w:p w14:paraId="2435DF0C" w14:textId="77777777" w:rsidR="00B368C8" w:rsidRPr="001E235D" w:rsidRDefault="00B368C8" w:rsidP="001E235D">
            <w:pPr>
              <w:pStyle w:val="Contenudetableau"/>
              <w:ind w:left="100" w:right="100"/>
              <w:rPr>
                <w:rFonts w:asciiTheme="minorHAnsi" w:hAnsiTheme="minorHAnsi" w:cstheme="minorHAnsi"/>
                <w:sz w:val="22"/>
                <w:szCs w:val="22"/>
              </w:rPr>
            </w:pPr>
            <w:r w:rsidRPr="001E235D">
              <w:rPr>
                <w:rFonts w:asciiTheme="minorHAnsi" w:hAnsiTheme="minorHAnsi" w:cstheme="minorHAnsi"/>
                <w:sz w:val="22"/>
                <w:szCs w:val="22"/>
              </w:rPr>
              <w:t>Laboratoire</w:t>
            </w:r>
          </w:p>
        </w:tc>
        <w:tc>
          <w:tcPr>
            <w:tcW w:w="6462" w:type="dxa"/>
          </w:tcPr>
          <w:p w14:paraId="41BA829C" w14:textId="77777777" w:rsidR="00B368C8" w:rsidRPr="001E235D" w:rsidRDefault="00B368C8" w:rsidP="001E235D">
            <w:pPr>
              <w:pStyle w:val="Contenudetableau"/>
              <w:ind w:left="100" w:right="10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8C8" w14:paraId="161AB34E" w14:textId="77777777" w:rsidTr="001E235D">
        <w:tc>
          <w:tcPr>
            <w:tcW w:w="2694" w:type="dxa"/>
          </w:tcPr>
          <w:p w14:paraId="24B4073A" w14:textId="04635E80" w:rsidR="00B368C8" w:rsidRPr="001E235D" w:rsidRDefault="00B368C8" w:rsidP="001E235D">
            <w:pPr>
              <w:pStyle w:val="Contenudetableau"/>
              <w:ind w:left="100" w:right="100"/>
              <w:rPr>
                <w:rFonts w:asciiTheme="minorHAnsi" w:hAnsiTheme="minorHAnsi" w:cstheme="minorHAnsi"/>
                <w:sz w:val="22"/>
                <w:szCs w:val="22"/>
              </w:rPr>
            </w:pPr>
            <w:r w:rsidRPr="001E235D">
              <w:rPr>
                <w:rFonts w:asciiTheme="minorHAnsi" w:hAnsiTheme="minorHAnsi" w:cstheme="minorHAnsi"/>
                <w:sz w:val="22"/>
                <w:szCs w:val="22"/>
              </w:rPr>
              <w:t>Responsable scientifique</w:t>
            </w:r>
          </w:p>
        </w:tc>
        <w:tc>
          <w:tcPr>
            <w:tcW w:w="6462" w:type="dxa"/>
          </w:tcPr>
          <w:p w14:paraId="2986092C" w14:textId="77777777" w:rsidR="00B368C8" w:rsidRPr="001E235D" w:rsidRDefault="00B368C8" w:rsidP="001E235D">
            <w:pPr>
              <w:pStyle w:val="Contenudetableau"/>
              <w:ind w:left="100" w:right="10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68C8" w14:paraId="1C6DEC32" w14:textId="77777777" w:rsidTr="001E235D">
        <w:tc>
          <w:tcPr>
            <w:tcW w:w="2694" w:type="dxa"/>
          </w:tcPr>
          <w:p w14:paraId="195D7468" w14:textId="77777777" w:rsidR="00B368C8" w:rsidRPr="001E235D" w:rsidRDefault="00B368C8" w:rsidP="001E235D">
            <w:pPr>
              <w:pStyle w:val="Contenudetableau"/>
              <w:ind w:left="100" w:right="100"/>
              <w:rPr>
                <w:rFonts w:asciiTheme="minorHAnsi" w:hAnsiTheme="minorHAnsi" w:cstheme="minorHAnsi"/>
                <w:sz w:val="22"/>
                <w:szCs w:val="22"/>
              </w:rPr>
            </w:pPr>
            <w:r w:rsidRPr="001E235D">
              <w:rPr>
                <w:rFonts w:asciiTheme="minorHAnsi" w:hAnsiTheme="minorHAnsi" w:cstheme="minorHAnsi"/>
                <w:sz w:val="22"/>
                <w:szCs w:val="22"/>
              </w:rPr>
              <w:t>Autres partenaires</w:t>
            </w:r>
          </w:p>
        </w:tc>
        <w:tc>
          <w:tcPr>
            <w:tcW w:w="6462" w:type="dxa"/>
          </w:tcPr>
          <w:p w14:paraId="31476EAF" w14:textId="228A1556" w:rsidR="00B368C8" w:rsidRPr="001E235D" w:rsidRDefault="00B368C8" w:rsidP="001E235D">
            <w:pPr>
              <w:pStyle w:val="Contenudetableau"/>
              <w:ind w:left="100" w:right="10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93CA6B4" w14:textId="7DFDE1BD" w:rsidR="00B368C8" w:rsidRDefault="00B368C8" w:rsidP="001E235D">
      <w:pPr>
        <w:ind w:left="100" w:right="100"/>
      </w:pPr>
    </w:p>
    <w:p w14:paraId="552B8A7A" w14:textId="77777777" w:rsidR="00B368C8" w:rsidRPr="00457956" w:rsidRDefault="00B368C8" w:rsidP="00B368C8">
      <w:pPr>
        <w:jc w:val="center"/>
        <w:rPr>
          <w:bCs/>
          <w:sz w:val="20"/>
          <w:szCs w:val="20"/>
        </w:rPr>
      </w:pPr>
      <w:r w:rsidRPr="00457956">
        <w:rPr>
          <w:bCs/>
          <w:sz w:val="20"/>
          <w:szCs w:val="20"/>
        </w:rPr>
        <w:t>Le reste de ce document ne doit pas excéder trois pages</w:t>
      </w:r>
    </w:p>
    <w:p w14:paraId="0FCA0B98" w14:textId="77777777" w:rsidR="00B368C8" w:rsidRDefault="00B368C8" w:rsidP="001E235D">
      <w:pPr>
        <w:pStyle w:val="Paragraphestandard"/>
      </w:pPr>
    </w:p>
    <w:p w14:paraId="0AF71FD8" w14:textId="77777777" w:rsidR="00B368C8" w:rsidRPr="001E235D" w:rsidRDefault="00B368C8" w:rsidP="001E235D">
      <w:pPr>
        <w:pStyle w:val="Titre1"/>
      </w:pPr>
      <w:r w:rsidRPr="001E235D">
        <w:t>Présentation du laboratoire, de l’équipe, des chercheurs et chercheuses impliqués</w:t>
      </w:r>
    </w:p>
    <w:p w14:paraId="458D480F" w14:textId="689B7C29" w:rsidR="00B368C8" w:rsidRPr="001E235D" w:rsidRDefault="00B368C8" w:rsidP="001E235D">
      <w:pPr>
        <w:pStyle w:val="Paragraphestandard"/>
      </w:pPr>
    </w:p>
    <w:p w14:paraId="58122FD4" w14:textId="77777777" w:rsidR="00B368C8" w:rsidRPr="001E235D" w:rsidRDefault="00B368C8" w:rsidP="001E235D">
      <w:pPr>
        <w:pStyle w:val="Paragraphestandard"/>
        <w:rPr>
          <w:rFonts w:hint="eastAsia"/>
        </w:rPr>
      </w:pPr>
    </w:p>
    <w:p w14:paraId="4CC1C3B0" w14:textId="77777777" w:rsidR="00B368C8" w:rsidRPr="00B368C8" w:rsidRDefault="00B368C8" w:rsidP="001E235D">
      <w:pPr>
        <w:pStyle w:val="Titre1"/>
      </w:pPr>
      <w:r w:rsidRPr="00B368C8">
        <w:t>Contenu scientifique de la proposition, outils et méthodes existants, bibliographie</w:t>
      </w:r>
    </w:p>
    <w:p w14:paraId="407D1174" w14:textId="471F6A36" w:rsidR="00B368C8" w:rsidRDefault="00B368C8" w:rsidP="001E235D">
      <w:pPr>
        <w:pStyle w:val="Paragraphestandard"/>
      </w:pPr>
    </w:p>
    <w:p w14:paraId="11154885" w14:textId="77777777" w:rsidR="001E235D" w:rsidRDefault="001E235D" w:rsidP="001E235D">
      <w:pPr>
        <w:pStyle w:val="Paragraphestandard"/>
        <w:rPr>
          <w:rFonts w:hint="eastAsia"/>
        </w:rPr>
      </w:pPr>
    </w:p>
    <w:p w14:paraId="136DD951" w14:textId="3A7669D8" w:rsidR="00B368C8" w:rsidRDefault="00B368C8" w:rsidP="001E235D">
      <w:pPr>
        <w:pStyle w:val="Titre1"/>
      </w:pPr>
      <w:r w:rsidRPr="00B368C8">
        <w:t>Modalité(s) de collaboration souhaitée(s)</w:t>
      </w:r>
    </w:p>
    <w:p w14:paraId="7836A47B" w14:textId="6BC75883" w:rsidR="00B368C8" w:rsidRDefault="00B368C8" w:rsidP="001E235D">
      <w:pPr>
        <w:pStyle w:val="Paragraphestandard"/>
      </w:pPr>
    </w:p>
    <w:p w14:paraId="5B2C5B59" w14:textId="77777777" w:rsidR="001E235D" w:rsidRDefault="001E235D" w:rsidP="001E235D">
      <w:pPr>
        <w:pStyle w:val="Paragraphestandard"/>
        <w:rPr>
          <w:rFonts w:hint="eastAsia"/>
        </w:rPr>
      </w:pPr>
    </w:p>
    <w:p w14:paraId="6350FB64" w14:textId="77777777" w:rsidR="00B368C8" w:rsidRPr="00B368C8" w:rsidRDefault="00B368C8" w:rsidP="001E235D">
      <w:pPr>
        <w:pStyle w:val="Titre1"/>
      </w:pPr>
      <w:r w:rsidRPr="00B368C8">
        <w:t>Estimation du budget et de la durée nécessaire du projet</w:t>
      </w:r>
    </w:p>
    <w:p w14:paraId="664F8489" w14:textId="248C67BB" w:rsidR="00A81C65" w:rsidRDefault="00A81C65" w:rsidP="001E235D">
      <w:pPr>
        <w:pStyle w:val="Paragraphestandard"/>
      </w:pPr>
    </w:p>
    <w:p w14:paraId="39744262" w14:textId="3C236E16" w:rsidR="00457956" w:rsidRDefault="00457956" w:rsidP="001E235D">
      <w:pPr>
        <w:pStyle w:val="Paragraphestandard"/>
      </w:pPr>
    </w:p>
    <w:p w14:paraId="36431C95" w14:textId="77777777" w:rsidR="00457956" w:rsidRDefault="00457956" w:rsidP="001E235D">
      <w:pPr>
        <w:pStyle w:val="Paragraphestandard"/>
      </w:pPr>
    </w:p>
    <w:sectPr w:rsidR="00457956" w:rsidSect="00FF7BAB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1417" w:right="1417" w:bottom="1417" w:left="1417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A940E4" w14:textId="77777777" w:rsidR="00CA1430" w:rsidRDefault="00CA1430" w:rsidP="004C4030">
      <w:r>
        <w:separator/>
      </w:r>
    </w:p>
  </w:endnote>
  <w:endnote w:type="continuationSeparator" w:id="0">
    <w:p w14:paraId="0318FB44" w14:textId="77777777" w:rsidR="00CA1430" w:rsidRDefault="00CA1430" w:rsidP="004C4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panose1 w:val="020B0604020202020204"/>
    <w:charset w:val="01"/>
    <w:family w:val="roman"/>
    <w:pitch w:val="variable"/>
  </w:font>
  <w:font w:name="Songti SC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105081217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7FA8B23" w14:textId="77777777" w:rsidR="00A81C65" w:rsidRDefault="00A81C65" w:rsidP="00AF353C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1B8831A" w14:textId="77777777" w:rsidR="00A81C65" w:rsidRDefault="00A81C65" w:rsidP="00A81C65">
    <w:pPr>
      <w:pStyle w:val="Pieddepage"/>
      <w:ind w:right="360"/>
    </w:pPr>
  </w:p>
  <w:p w14:paraId="4C68DA44" w14:textId="77777777" w:rsidR="00832159" w:rsidRDefault="0083215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74646185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AF4ED84" w14:textId="77777777" w:rsidR="00A81C65" w:rsidRDefault="00A81C65" w:rsidP="00AF353C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71489673" w14:textId="77777777" w:rsidR="00A81C65" w:rsidRDefault="00A50DAF" w:rsidP="00A81C65">
    <w:pPr>
      <w:pStyle w:val="Pieddepage"/>
      <w:ind w:right="36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B3EDD55" wp14:editId="032E1BFA">
          <wp:simplePos x="0" y="0"/>
          <wp:positionH relativeFrom="column">
            <wp:posOffset>-915768</wp:posOffset>
          </wp:positionH>
          <wp:positionV relativeFrom="paragraph">
            <wp:posOffset>-3792816</wp:posOffset>
          </wp:positionV>
          <wp:extent cx="7559620" cy="4533604"/>
          <wp:effectExtent l="0" t="0" r="0" b="635"/>
          <wp:wrapNone/>
          <wp:docPr id="1" name="Image 1" descr="Une image contenant extérieur, montagne, objet d’extérieur, jour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extérieur, montagne, objet d’extérieur, jour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20" cy="45336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9C22C8" w14:textId="77777777" w:rsidR="00832159" w:rsidRDefault="0083215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7A0286" w14:textId="45DDB818" w:rsidR="00167573" w:rsidRPr="00457956" w:rsidRDefault="001D032D" w:rsidP="00457956">
    <w:pPr>
      <w:pStyle w:val="Paragraphestandard"/>
      <w:rPr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62336" behindDoc="1" locked="0" layoutInCell="1" allowOverlap="1" wp14:anchorId="18E9E0A4" wp14:editId="6C76CC66">
          <wp:simplePos x="0" y="0"/>
          <wp:positionH relativeFrom="column">
            <wp:posOffset>5676150</wp:posOffset>
          </wp:positionH>
          <wp:positionV relativeFrom="paragraph">
            <wp:posOffset>-161488</wp:posOffset>
          </wp:positionV>
          <wp:extent cx="731520" cy="740410"/>
          <wp:effectExtent l="0" t="0" r="508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740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="00167573" w:rsidRPr="006E5A54">
        <w:rPr>
          <w:rFonts w:cstheme="minorHAnsi"/>
          <w:color w:val="002F3E"/>
          <w:sz w:val="16"/>
          <w:szCs w:val="16"/>
          <w:u w:val="single"/>
          <w:lang w:eastAsia="fr-FR"/>
        </w:rPr>
        <w:t>www.confiance.ai</w:t>
      </w:r>
    </w:hyperlink>
    <w:r w:rsidR="00167573" w:rsidRPr="006E5A54">
      <w:rPr>
        <w:rFonts w:cstheme="minorHAnsi"/>
        <w:color w:val="002F3E"/>
        <w:sz w:val="16"/>
        <w:szCs w:val="16"/>
        <w:lang w:eastAsia="fr-FR"/>
      </w:rPr>
      <w:t xml:space="preserve">   </w:t>
    </w:r>
    <w:hyperlink r:id="rId3" w:history="1">
      <w:r w:rsidR="00167573" w:rsidRPr="006E5A54">
        <w:rPr>
          <w:rFonts w:cstheme="minorHAnsi"/>
          <w:color w:val="002F3E"/>
          <w:sz w:val="16"/>
          <w:szCs w:val="16"/>
          <w:u w:val="single"/>
          <w:lang w:eastAsia="fr-FR"/>
        </w:rPr>
        <w:t>contact@irt-systemx.fr</w:t>
      </w:r>
    </w:hyperlink>
  </w:p>
  <w:p w14:paraId="12BFCC44" w14:textId="77777777" w:rsidR="00EF1FC8" w:rsidRDefault="00EF1FC8" w:rsidP="00457956">
    <w:pPr>
      <w:pStyle w:val="Paragraphestandar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007BE5" w14:textId="77777777" w:rsidR="00CA1430" w:rsidRDefault="00CA1430" w:rsidP="004C4030">
      <w:r>
        <w:separator/>
      </w:r>
    </w:p>
  </w:footnote>
  <w:footnote w:type="continuationSeparator" w:id="0">
    <w:p w14:paraId="229DB1D0" w14:textId="77777777" w:rsidR="00CA1430" w:rsidRDefault="00CA1430" w:rsidP="004C40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45BD2C" w14:textId="50DA788F" w:rsidR="00A81C65" w:rsidRDefault="00A81C65">
    <w:pPr>
      <w:pStyle w:val="En-tte"/>
    </w:pPr>
  </w:p>
  <w:p w14:paraId="149C3D45" w14:textId="77777777" w:rsidR="00832159" w:rsidRDefault="0083215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E5785D" w14:textId="60D0C3A3" w:rsidR="004C4030" w:rsidRDefault="00F93778">
    <w:pPr>
      <w:pStyle w:val="En-tte"/>
    </w:pPr>
    <w:r>
      <w:rPr>
        <w:noProof/>
      </w:rPr>
      <w:drawing>
        <wp:anchor distT="0" distB="0" distL="114300" distR="114300" simplePos="0" relativeHeight="251655165" behindDoc="1" locked="0" layoutInCell="1" allowOverlap="1" wp14:anchorId="7EDAD76B" wp14:editId="1DB6AEFA">
          <wp:simplePos x="0" y="0"/>
          <wp:positionH relativeFrom="column">
            <wp:posOffset>-963930</wp:posOffset>
          </wp:positionH>
          <wp:positionV relativeFrom="paragraph">
            <wp:posOffset>-445770</wp:posOffset>
          </wp:positionV>
          <wp:extent cx="7635600" cy="108000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600" cy="108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5D6C79"/>
    <w:multiLevelType w:val="hybridMultilevel"/>
    <w:tmpl w:val="7ECA76C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28048FD"/>
    <w:multiLevelType w:val="multilevel"/>
    <w:tmpl w:val="9AAE7B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A0E2318"/>
    <w:multiLevelType w:val="hybridMultilevel"/>
    <w:tmpl w:val="A268E62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513D44"/>
    <w:multiLevelType w:val="multilevel"/>
    <w:tmpl w:val="588A1E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7B4393B"/>
    <w:multiLevelType w:val="hybridMultilevel"/>
    <w:tmpl w:val="5E4CE2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1D02B4"/>
    <w:multiLevelType w:val="hybridMultilevel"/>
    <w:tmpl w:val="1EA6267E"/>
    <w:lvl w:ilvl="0" w:tplc="040C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0C858E8"/>
    <w:multiLevelType w:val="multilevel"/>
    <w:tmpl w:val="84B0EA58"/>
    <w:lvl w:ilvl="0">
      <w:start w:val="1"/>
      <w:numFmt w:val="decimal"/>
      <w:pStyle w:val="Titre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56E84C9A"/>
    <w:multiLevelType w:val="hybridMultilevel"/>
    <w:tmpl w:val="29F27FE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B75C07"/>
    <w:multiLevelType w:val="multilevel"/>
    <w:tmpl w:val="A074EE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5B3D733E"/>
    <w:multiLevelType w:val="hybridMultilevel"/>
    <w:tmpl w:val="184A14A8"/>
    <w:lvl w:ilvl="0" w:tplc="764CA1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B3E78D5"/>
    <w:multiLevelType w:val="multilevel"/>
    <w:tmpl w:val="86282D5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1" w15:restartNumberingAfterBreak="0">
    <w:nsid w:val="77915840"/>
    <w:multiLevelType w:val="multilevel"/>
    <w:tmpl w:val="D28A7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7A782F25"/>
    <w:multiLevelType w:val="hybridMultilevel"/>
    <w:tmpl w:val="A44C6654"/>
    <w:lvl w:ilvl="0" w:tplc="7D209308">
      <w:numFmt w:val="bullet"/>
      <w:lvlText w:val="•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7B0408BE"/>
    <w:multiLevelType w:val="multilevel"/>
    <w:tmpl w:val="DA209F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2160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13"/>
  </w:num>
  <w:num w:numId="4">
    <w:abstractNumId w:val="9"/>
  </w:num>
  <w:num w:numId="5">
    <w:abstractNumId w:val="0"/>
  </w:num>
  <w:num w:numId="6">
    <w:abstractNumId w:val="12"/>
  </w:num>
  <w:num w:numId="7">
    <w:abstractNumId w:val="1"/>
  </w:num>
  <w:num w:numId="8">
    <w:abstractNumId w:val="8"/>
  </w:num>
  <w:num w:numId="9">
    <w:abstractNumId w:val="5"/>
  </w:num>
  <w:num w:numId="10">
    <w:abstractNumId w:val="6"/>
  </w:num>
  <w:num w:numId="11">
    <w:abstractNumId w:val="4"/>
  </w:num>
  <w:num w:numId="12">
    <w:abstractNumId w:val="3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41E"/>
    <w:rsid w:val="0002054B"/>
    <w:rsid w:val="00023706"/>
    <w:rsid w:val="000366D7"/>
    <w:rsid w:val="000529B5"/>
    <w:rsid w:val="00080E3B"/>
    <w:rsid w:val="000842B5"/>
    <w:rsid w:val="000A4084"/>
    <w:rsid w:val="00115651"/>
    <w:rsid w:val="00154A42"/>
    <w:rsid w:val="00167573"/>
    <w:rsid w:val="00195B4F"/>
    <w:rsid w:val="001C325C"/>
    <w:rsid w:val="001D032D"/>
    <w:rsid w:val="001E235D"/>
    <w:rsid w:val="001F210D"/>
    <w:rsid w:val="00217364"/>
    <w:rsid w:val="00263B64"/>
    <w:rsid w:val="00291C22"/>
    <w:rsid w:val="002A6D85"/>
    <w:rsid w:val="002B44EB"/>
    <w:rsid w:val="002C579F"/>
    <w:rsid w:val="00322686"/>
    <w:rsid w:val="00360772"/>
    <w:rsid w:val="003D489C"/>
    <w:rsid w:val="003D6F77"/>
    <w:rsid w:val="003F4798"/>
    <w:rsid w:val="00413C68"/>
    <w:rsid w:val="0041718E"/>
    <w:rsid w:val="00447BD0"/>
    <w:rsid w:val="00455DFD"/>
    <w:rsid w:val="00457956"/>
    <w:rsid w:val="00490C88"/>
    <w:rsid w:val="004A0448"/>
    <w:rsid w:val="004B494D"/>
    <w:rsid w:val="004C26A2"/>
    <w:rsid w:val="004C4030"/>
    <w:rsid w:val="005120DB"/>
    <w:rsid w:val="005408ED"/>
    <w:rsid w:val="00541F72"/>
    <w:rsid w:val="00566624"/>
    <w:rsid w:val="00583EAE"/>
    <w:rsid w:val="005C5790"/>
    <w:rsid w:val="005F356D"/>
    <w:rsid w:val="00603107"/>
    <w:rsid w:val="0068145F"/>
    <w:rsid w:val="00683E2C"/>
    <w:rsid w:val="0069741E"/>
    <w:rsid w:val="006C006A"/>
    <w:rsid w:val="006E5A54"/>
    <w:rsid w:val="00730F57"/>
    <w:rsid w:val="007A68C4"/>
    <w:rsid w:val="007C10A9"/>
    <w:rsid w:val="007D43DE"/>
    <w:rsid w:val="007E0A25"/>
    <w:rsid w:val="00804688"/>
    <w:rsid w:val="00832159"/>
    <w:rsid w:val="00850A81"/>
    <w:rsid w:val="00895863"/>
    <w:rsid w:val="008C4CE0"/>
    <w:rsid w:val="00943D71"/>
    <w:rsid w:val="009758AD"/>
    <w:rsid w:val="009874CA"/>
    <w:rsid w:val="0099214C"/>
    <w:rsid w:val="009C05DA"/>
    <w:rsid w:val="009C2399"/>
    <w:rsid w:val="00A375D4"/>
    <w:rsid w:val="00A50DAF"/>
    <w:rsid w:val="00A55935"/>
    <w:rsid w:val="00A81C65"/>
    <w:rsid w:val="00AC30A0"/>
    <w:rsid w:val="00B075D1"/>
    <w:rsid w:val="00B23305"/>
    <w:rsid w:val="00B368C8"/>
    <w:rsid w:val="00BA2B77"/>
    <w:rsid w:val="00BB3714"/>
    <w:rsid w:val="00BB6395"/>
    <w:rsid w:val="00BC11FC"/>
    <w:rsid w:val="00C036D2"/>
    <w:rsid w:val="00C11E71"/>
    <w:rsid w:val="00C1410F"/>
    <w:rsid w:val="00C33B39"/>
    <w:rsid w:val="00C576A0"/>
    <w:rsid w:val="00CA1430"/>
    <w:rsid w:val="00CA6BBE"/>
    <w:rsid w:val="00CB6EE5"/>
    <w:rsid w:val="00CC2E75"/>
    <w:rsid w:val="00D25FBF"/>
    <w:rsid w:val="00D3230D"/>
    <w:rsid w:val="00D371C8"/>
    <w:rsid w:val="00D5324B"/>
    <w:rsid w:val="00DA0779"/>
    <w:rsid w:val="00DF2626"/>
    <w:rsid w:val="00DF6BE0"/>
    <w:rsid w:val="00E01C48"/>
    <w:rsid w:val="00E24792"/>
    <w:rsid w:val="00E30CC2"/>
    <w:rsid w:val="00E5066C"/>
    <w:rsid w:val="00EA0B31"/>
    <w:rsid w:val="00EB3199"/>
    <w:rsid w:val="00EF0C8C"/>
    <w:rsid w:val="00EF1FC8"/>
    <w:rsid w:val="00F93778"/>
    <w:rsid w:val="00FB26A5"/>
    <w:rsid w:val="00FF4BBA"/>
    <w:rsid w:val="00FF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C04A85"/>
  <w15:chartTrackingRefBased/>
  <w15:docId w15:val="{A3563050-F3E7-0F4F-B547-9421C4EBD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BBA"/>
    <w:pPr>
      <w:spacing w:before="40" w:after="140"/>
      <w:ind w:left="737"/>
    </w:pPr>
    <w:rPr>
      <w:rFonts w:ascii="Corbel" w:hAnsi="Corbel"/>
      <w:sz w:val="22"/>
    </w:rPr>
  </w:style>
  <w:style w:type="paragraph" w:styleId="Titre1">
    <w:name w:val="heading 1"/>
    <w:basedOn w:val="Normal"/>
    <w:next w:val="Titre2"/>
    <w:link w:val="Titre1Car"/>
    <w:uiPriority w:val="9"/>
    <w:qFormat/>
    <w:rsid w:val="001E235D"/>
    <w:pPr>
      <w:keepNext/>
      <w:keepLines/>
      <w:numPr>
        <w:numId w:val="10"/>
      </w:numPr>
      <w:spacing w:before="140"/>
      <w:ind w:left="426" w:hanging="426"/>
      <w:outlineLvl w:val="0"/>
    </w:pPr>
    <w:rPr>
      <w:rFonts w:asciiTheme="minorHAnsi" w:eastAsiaTheme="majorEastAsia" w:hAnsiTheme="minorHAnsi" w:cstheme="minorHAnsi"/>
      <w:b/>
      <w:color w:val="00637C"/>
      <w:sz w:val="28"/>
      <w:szCs w:val="28"/>
    </w:rPr>
  </w:style>
  <w:style w:type="paragraph" w:styleId="Titre2">
    <w:name w:val="heading 2"/>
    <w:basedOn w:val="Titre1"/>
    <w:next w:val="Titre3"/>
    <w:link w:val="Titre2Car"/>
    <w:autoRedefine/>
    <w:uiPriority w:val="9"/>
    <w:unhideWhenUsed/>
    <w:qFormat/>
    <w:rsid w:val="00FF4BBA"/>
    <w:pPr>
      <w:spacing w:before="40"/>
      <w:ind w:firstLine="708"/>
      <w:outlineLvl w:val="1"/>
    </w:pPr>
    <w:rPr>
      <w:color w:val="00998B"/>
      <w:szCs w:val="26"/>
    </w:rPr>
  </w:style>
  <w:style w:type="paragraph" w:styleId="Titre3">
    <w:name w:val="heading 3"/>
    <w:basedOn w:val="Titre2"/>
    <w:next w:val="Normal"/>
    <w:link w:val="Titre3Car"/>
    <w:autoRedefine/>
    <w:qFormat/>
    <w:rsid w:val="004C26A2"/>
    <w:pPr>
      <w:snapToGrid w:val="0"/>
      <w:outlineLvl w:val="2"/>
    </w:pPr>
    <w:rPr>
      <w:rFonts w:eastAsia="Calibri" w:cs="Calibri"/>
      <w:b w:val="0"/>
      <w:color w:val="AC3800"/>
      <w:sz w:val="24"/>
      <w:lang w:val="en-GB" w:eastAsia="de-D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B6EE5"/>
    <w:pPr>
      <w:keepNext/>
      <w:keepLines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autoRedefine/>
    <w:uiPriority w:val="99"/>
    <w:semiHidden/>
    <w:unhideWhenUsed/>
    <w:rsid w:val="00115651"/>
    <w:pPr>
      <w:ind w:left="2835"/>
    </w:pPr>
    <w:rPr>
      <w:sz w:val="13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15651"/>
    <w:rPr>
      <w:sz w:val="13"/>
    </w:rPr>
  </w:style>
  <w:style w:type="character" w:customStyle="1" w:styleId="Titre3Car">
    <w:name w:val="Titre 3 Car"/>
    <w:basedOn w:val="Policepardfaut"/>
    <w:link w:val="Titre3"/>
    <w:rsid w:val="004C26A2"/>
    <w:rPr>
      <w:rFonts w:ascii="Calibri" w:eastAsia="Calibri" w:hAnsi="Calibri" w:cs="Calibri"/>
      <w:color w:val="AC3800"/>
      <w:szCs w:val="26"/>
      <w:lang w:val="en-GB" w:eastAsia="de-DE"/>
    </w:rPr>
  </w:style>
  <w:style w:type="paragraph" w:styleId="En-tte">
    <w:name w:val="header"/>
    <w:basedOn w:val="Normal"/>
    <w:link w:val="En-tteCar"/>
    <w:uiPriority w:val="99"/>
    <w:unhideWhenUsed/>
    <w:rsid w:val="004C403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C4030"/>
  </w:style>
  <w:style w:type="paragraph" w:styleId="Pieddepage">
    <w:name w:val="footer"/>
    <w:basedOn w:val="Normal"/>
    <w:link w:val="PieddepageCar"/>
    <w:uiPriority w:val="99"/>
    <w:unhideWhenUsed/>
    <w:rsid w:val="004C403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C4030"/>
  </w:style>
  <w:style w:type="character" w:customStyle="1" w:styleId="apple-converted-space">
    <w:name w:val="apple-converted-space"/>
    <w:basedOn w:val="Policepardfaut"/>
    <w:rsid w:val="00167573"/>
  </w:style>
  <w:style w:type="character" w:styleId="Lienhypertexte">
    <w:name w:val="Hyperlink"/>
    <w:basedOn w:val="Policepardfaut"/>
    <w:uiPriority w:val="99"/>
    <w:semiHidden/>
    <w:unhideWhenUsed/>
    <w:rsid w:val="00167573"/>
    <w:rPr>
      <w:color w:val="0000FF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A81C65"/>
  </w:style>
  <w:style w:type="paragraph" w:styleId="Paragraphedeliste">
    <w:name w:val="List Paragraph"/>
    <w:basedOn w:val="Normal"/>
    <w:uiPriority w:val="34"/>
    <w:qFormat/>
    <w:rsid w:val="007C10A9"/>
    <w:pPr>
      <w:ind w:left="720"/>
      <w:contextualSpacing/>
    </w:pPr>
  </w:style>
  <w:style w:type="paragraph" w:styleId="Titre">
    <w:name w:val="Title"/>
    <w:aliases w:val="Titre centré"/>
    <w:basedOn w:val="Normal"/>
    <w:next w:val="Titre1"/>
    <w:link w:val="TitreCar"/>
    <w:uiPriority w:val="10"/>
    <w:qFormat/>
    <w:rsid w:val="00FF4BBA"/>
    <w:pPr>
      <w:contextualSpacing/>
      <w:jc w:val="center"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reCar">
    <w:name w:val="Titre Car"/>
    <w:aliases w:val="Titre centré Car"/>
    <w:basedOn w:val="Policepardfaut"/>
    <w:link w:val="Titre"/>
    <w:uiPriority w:val="10"/>
    <w:rsid w:val="00FF4BBA"/>
    <w:rPr>
      <w:rFonts w:ascii="Corbel" w:eastAsiaTheme="majorEastAsia" w:hAnsi="Corbel" w:cstheme="majorBidi"/>
      <w:b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1E235D"/>
    <w:rPr>
      <w:rFonts w:eastAsiaTheme="majorEastAsia" w:cstheme="minorHAnsi"/>
      <w:b/>
      <w:color w:val="00637C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F4BBA"/>
    <w:rPr>
      <w:rFonts w:ascii="Corbel" w:eastAsiaTheme="majorEastAsia" w:hAnsi="Corbel" w:cstheme="majorBidi"/>
      <w:b/>
      <w:color w:val="00998B"/>
      <w:sz w:val="28"/>
      <w:szCs w:val="26"/>
    </w:rPr>
  </w:style>
  <w:style w:type="paragraph" w:customStyle="1" w:styleId="Paragraphestandard">
    <w:name w:val="[Paragraphe standard]"/>
    <w:basedOn w:val="Normal"/>
    <w:uiPriority w:val="99"/>
    <w:rsid w:val="001E235D"/>
    <w:pPr>
      <w:spacing w:before="0" w:after="100"/>
      <w:ind w:left="0"/>
      <w:jc w:val="both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0B31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B31"/>
    <w:rPr>
      <w:rFonts w:ascii="Times New Roman" w:hAnsi="Times New Roman" w:cs="Times New Roman"/>
      <w:sz w:val="18"/>
      <w:szCs w:val="18"/>
    </w:rPr>
  </w:style>
  <w:style w:type="character" w:customStyle="1" w:styleId="Titre4Car">
    <w:name w:val="Titre 4 Car"/>
    <w:basedOn w:val="Policepardfaut"/>
    <w:link w:val="Titre4"/>
    <w:uiPriority w:val="9"/>
    <w:rsid w:val="00CB6EE5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F4BBA"/>
    <w:pPr>
      <w:numPr>
        <w:ilvl w:val="1"/>
      </w:numPr>
      <w:spacing w:after="160"/>
      <w:ind w:left="737"/>
      <w:jc w:val="center"/>
    </w:pPr>
    <w:rPr>
      <w:rFonts w:eastAsiaTheme="minorEastAsia"/>
      <w:b/>
      <w:color w:val="5A5A5A" w:themeColor="text1" w:themeTint="A5"/>
      <w:spacing w:val="15"/>
      <w:sz w:val="24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FF4BBA"/>
    <w:rPr>
      <w:rFonts w:ascii="Corbel" w:eastAsiaTheme="minorEastAsia" w:hAnsi="Corbel"/>
      <w:b/>
      <w:color w:val="5A5A5A" w:themeColor="text1" w:themeTint="A5"/>
      <w:spacing w:val="15"/>
      <w:szCs w:val="22"/>
    </w:rPr>
  </w:style>
  <w:style w:type="character" w:styleId="Rfrencelgre">
    <w:name w:val="Subtle Reference"/>
    <w:basedOn w:val="Policepardfaut"/>
    <w:uiPriority w:val="31"/>
    <w:qFormat/>
    <w:rsid w:val="00FF4BBA"/>
    <w:rPr>
      <w:rFonts w:ascii="Corbel" w:hAnsi="Corbel"/>
      <w:caps w:val="0"/>
      <w:smallCaps w:val="0"/>
      <w:color w:val="FF5800"/>
      <w:sz w:val="18"/>
    </w:rPr>
  </w:style>
  <w:style w:type="character" w:styleId="Rfrenceintense">
    <w:name w:val="Intense Reference"/>
    <w:basedOn w:val="Policepardfaut"/>
    <w:uiPriority w:val="32"/>
    <w:qFormat/>
    <w:rsid w:val="00FF4BBA"/>
    <w:rPr>
      <w:b/>
      <w:bCs/>
      <w:caps w:val="0"/>
      <w:smallCaps w:val="0"/>
      <w:color w:val="AC3800"/>
      <w:spacing w:val="5"/>
    </w:rPr>
  </w:style>
  <w:style w:type="character" w:styleId="Accentuationintense">
    <w:name w:val="Intense Emphasis"/>
    <w:basedOn w:val="Policepardfaut"/>
    <w:uiPriority w:val="21"/>
    <w:qFormat/>
    <w:rsid w:val="0002054B"/>
    <w:rPr>
      <w:i/>
      <w:iCs/>
      <w:color w:val="354B5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2054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2" w:right="862"/>
      <w:jc w:val="center"/>
    </w:pPr>
    <w:rPr>
      <w:i/>
      <w:iCs/>
      <w:color w:val="AC380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2054B"/>
    <w:rPr>
      <w:rFonts w:ascii="Corbel" w:hAnsi="Corbel"/>
      <w:i/>
      <w:iCs/>
      <w:color w:val="AC3800"/>
      <w:sz w:val="22"/>
    </w:rPr>
  </w:style>
  <w:style w:type="paragraph" w:customStyle="1" w:styleId="Contenudetableau">
    <w:name w:val="Contenu de tableau"/>
    <w:basedOn w:val="Normal"/>
    <w:qFormat/>
    <w:rsid w:val="00B368C8"/>
    <w:pPr>
      <w:suppressLineNumbers/>
      <w:suppressAutoHyphens/>
      <w:spacing w:before="0" w:after="0"/>
      <w:ind w:left="0"/>
    </w:pPr>
    <w:rPr>
      <w:rFonts w:ascii="Liberation Serif" w:eastAsia="Songti SC" w:hAnsi="Liberation Serif" w:cs="Arial Unicode MS"/>
      <w:kern w:val="2"/>
      <w:sz w:val="24"/>
      <w:lang w:eastAsia="zh-CN" w:bidi="hi-IN"/>
    </w:rPr>
  </w:style>
  <w:style w:type="paragraph" w:styleId="Corpsdetexte">
    <w:name w:val="Body Text"/>
    <w:basedOn w:val="Normal"/>
    <w:link w:val="CorpsdetexteCar"/>
    <w:rsid w:val="00B368C8"/>
    <w:pPr>
      <w:suppressAutoHyphens/>
      <w:spacing w:before="0" w:line="276" w:lineRule="auto"/>
      <w:ind w:left="0"/>
    </w:pPr>
    <w:rPr>
      <w:rFonts w:ascii="Liberation Serif" w:eastAsia="Songti SC" w:hAnsi="Liberation Serif" w:cs="Arial Unicode MS"/>
      <w:kern w:val="2"/>
      <w:sz w:val="24"/>
      <w:lang w:eastAsia="zh-CN" w:bidi="hi-IN"/>
    </w:rPr>
  </w:style>
  <w:style w:type="character" w:customStyle="1" w:styleId="CorpsdetexteCar">
    <w:name w:val="Corps de texte Car"/>
    <w:basedOn w:val="Policepardfaut"/>
    <w:link w:val="Corpsdetexte"/>
    <w:rsid w:val="00B368C8"/>
    <w:rPr>
      <w:rFonts w:ascii="Liberation Serif" w:eastAsia="Songti SC" w:hAnsi="Liberation Serif" w:cs="Arial Unicode MS"/>
      <w:kern w:val="2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0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irt-systemx.fr" TargetMode="External"/><Relationship Id="rId2" Type="http://schemas.openxmlformats.org/officeDocument/2006/relationships/hyperlink" Target="http://www.confiance.ai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urelie.bourrat/Documents/ftopia%20-%20irt-systemx/SystemX%20Communication/Projets/Confiance-ai/Cre&#769;a/TemplateWord/H0605_TEMPLATE_Confiance_ai_2.2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H0605_TEMPLATE_Confiance_ai_2.2.dotx</Template>
  <TotalTime>6</TotalTime>
  <Pages>1</Pages>
  <Words>75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Patrice AKNIN</cp:lastModifiedBy>
  <cp:revision>2</cp:revision>
  <dcterms:created xsi:type="dcterms:W3CDTF">2020-12-10T11:19:00Z</dcterms:created>
  <dcterms:modified xsi:type="dcterms:W3CDTF">2020-12-10T11:19:00Z</dcterms:modified>
</cp:coreProperties>
</file>